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584DC" w14:textId="77777777" w:rsidR="00E866AE" w:rsidRDefault="0033494B" w:rsidP="00E866AE">
      <w:pPr>
        <w:pStyle w:val="3BodyText"/>
        <w:spacing w:before="0"/>
        <w:rPr>
          <w:b/>
          <w:bCs/>
        </w:rPr>
      </w:pPr>
      <w:r w:rsidRPr="007E6166">
        <w:rPr>
          <w:b/>
          <w:bCs/>
        </w:rPr>
        <w:t>Membership runs from January to December</w:t>
      </w:r>
      <w:r w:rsidR="00833E0E">
        <w:rPr>
          <w:b/>
          <w:bCs/>
        </w:rPr>
        <w:t>.</w:t>
      </w:r>
    </w:p>
    <w:p w14:paraId="4B717302" w14:textId="28954417" w:rsidR="0033494B" w:rsidRPr="0033494B" w:rsidRDefault="00E866AE" w:rsidP="00951A50">
      <w:pPr>
        <w:pStyle w:val="3BodyText"/>
        <w:spacing w:before="0" w:after="240"/>
        <w:rPr>
          <w:b/>
          <w:bCs/>
        </w:rPr>
      </w:pPr>
      <w:r w:rsidRPr="0017778B">
        <w:t xml:space="preserve">To renew your membership please complete this form and return to the </w:t>
      </w:r>
      <w:r>
        <w:br/>
      </w:r>
      <w:r w:rsidRPr="0017778B">
        <w:t>membership secretary, Tricia Russell</w:t>
      </w:r>
      <w:r>
        <w:t xml:space="preserve"> (details at the bottom of this form).</w:t>
      </w:r>
    </w:p>
    <w:p w14:paraId="7DDF8FA2" w14:textId="6C5D5BA2" w:rsidR="00833E0E" w:rsidRPr="00833E0E" w:rsidRDefault="00693994" w:rsidP="00951A50">
      <w:pPr>
        <w:pStyle w:val="3BodyText"/>
        <w:tabs>
          <w:tab w:val="center" w:pos="4815"/>
        </w:tabs>
        <w:spacing w:before="0"/>
        <w:rPr>
          <w:b/>
          <w:bCs/>
          <w:color w:val="0B3E16"/>
        </w:rPr>
      </w:pPr>
      <w:r w:rsidRPr="00833E0E">
        <w:rPr>
          <w:b/>
          <w:bCs/>
          <w:color w:val="0B3E16"/>
        </w:rPr>
        <w:t>Membership type</w:t>
      </w:r>
      <w:r w:rsidR="00C45210">
        <w:rPr>
          <w:b/>
          <w:bCs/>
          <w:color w:val="0B3E16"/>
        </w:rPr>
        <w:t xml:space="preserve">, </w:t>
      </w:r>
      <w:r w:rsidRPr="00833E0E">
        <w:rPr>
          <w:b/>
          <w:bCs/>
          <w:color w:val="0B3E16"/>
        </w:rPr>
        <w:t>(please tick):</w:t>
      </w:r>
      <w:r w:rsidR="00833E0E" w:rsidRPr="00833E0E">
        <w:rPr>
          <w:b/>
          <w:bCs/>
          <w:color w:val="0B3E16"/>
        </w:rPr>
        <w:tab/>
      </w:r>
    </w:p>
    <w:p w14:paraId="331AAAA0" w14:textId="02564E13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>
        <w:t xml:space="preserve"> Adult r</w:t>
      </w:r>
      <w:r w:rsidRPr="009F09A1">
        <w:t xml:space="preserve">iding member </w:t>
      </w:r>
      <w:r w:rsidRPr="005F2158">
        <w:rPr>
          <w:i/>
          <w:iCs/>
        </w:rPr>
        <w:t>(over 18)</w:t>
      </w:r>
      <w:r w:rsidRPr="00D734DA">
        <w:rPr>
          <w:i/>
          <w:iCs/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="004E04D3">
        <w:rPr>
          <w:u w:val="dotted"/>
        </w:rPr>
        <w:tab/>
      </w:r>
      <w:r>
        <w:t>£</w:t>
      </w:r>
      <w:r w:rsidR="00770699">
        <w:t>3</w:t>
      </w:r>
      <w:r w:rsidR="00336957">
        <w:t>5</w:t>
      </w:r>
      <w:r>
        <w:t>.00</w:t>
      </w:r>
    </w:p>
    <w:p w14:paraId="2110931E" w14:textId="7D3BBC69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Junior r</w:t>
      </w:r>
      <w:r w:rsidRPr="009F09A1">
        <w:t xml:space="preserve">iding member </w:t>
      </w:r>
      <w:r w:rsidRPr="00770699">
        <w:rPr>
          <w:b/>
          <w:bCs/>
          <w:i/>
          <w:iCs/>
        </w:rPr>
        <w:t>(under 18 –</w:t>
      </w:r>
      <w:r>
        <w:rPr>
          <w:i/>
          <w:iCs/>
        </w:rPr>
        <w:t xml:space="preserve"> </w:t>
      </w:r>
      <w:r w:rsidRPr="00770699">
        <w:rPr>
          <w:b/>
          <w:bCs/>
          <w:i/>
          <w:iCs/>
        </w:rPr>
        <w:t>please give date of birth below</w:t>
      </w:r>
      <w:r>
        <w:t>)</w:t>
      </w:r>
      <w:r w:rsidRPr="00D734DA">
        <w:rPr>
          <w:u w:val="dotted"/>
        </w:rPr>
        <w:tab/>
      </w:r>
      <w:r w:rsidR="004E04D3">
        <w:rPr>
          <w:u w:val="dotted"/>
        </w:rPr>
        <w:tab/>
      </w:r>
      <w:r>
        <w:t>£</w:t>
      </w:r>
      <w:r w:rsidR="00770699">
        <w:t>2</w:t>
      </w:r>
      <w:r w:rsidR="00336957">
        <w:t>3</w:t>
      </w:r>
      <w:r>
        <w:t>.00</w:t>
      </w:r>
    </w:p>
    <w:p w14:paraId="21EA39B9" w14:textId="6919BC2E" w:rsidR="00693994" w:rsidRDefault="00693994" w:rsidP="00951A50">
      <w:pPr>
        <w:pStyle w:val="3BodyText"/>
        <w:spacing w:before="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Family membership</w:t>
      </w:r>
      <w:r w:rsidR="0080355C">
        <w:rPr>
          <w:i/>
          <w:iCs/>
        </w:rPr>
        <w:t>*</w:t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="0080355C" w:rsidRPr="00D734DA">
        <w:rPr>
          <w:u w:val="dotted"/>
        </w:rPr>
        <w:tab/>
      </w:r>
      <w:r w:rsidRPr="00D734DA">
        <w:rPr>
          <w:u w:val="dotted"/>
        </w:rPr>
        <w:tab/>
      </w:r>
      <w:r w:rsidRPr="00D734DA">
        <w:rPr>
          <w:u w:val="dotted"/>
        </w:rPr>
        <w:tab/>
      </w:r>
      <w:r w:rsidR="00D734DA">
        <w:rPr>
          <w:u w:val="dotted"/>
        </w:rPr>
        <w:tab/>
      </w:r>
      <w:r>
        <w:t>£</w:t>
      </w:r>
      <w:r w:rsidR="00F159AF">
        <w:t>7</w:t>
      </w:r>
      <w:r w:rsidR="00336957">
        <w:t>8</w:t>
      </w:r>
      <w:r>
        <w:t>.00</w:t>
      </w:r>
    </w:p>
    <w:p w14:paraId="6A522CA5" w14:textId="70C82353" w:rsidR="00951A50" w:rsidRPr="00951A50" w:rsidRDefault="00FD6DF8" w:rsidP="00951A50">
      <w:pPr>
        <w:pStyle w:val="3BodyText"/>
        <w:spacing w:after="24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*Family memberships are for 4 people living at the same address</w:t>
      </w:r>
      <w:r w:rsidR="00951A50" w:rsidRPr="00951A50">
        <w:rPr>
          <w:i/>
          <w:iCs/>
          <w:color w:val="000000" w:themeColor="text1"/>
        </w:rPr>
        <w:t>, please give names of all members plus date of birth(s) for junior members.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0"/>
        <w:gridCol w:w="4486"/>
        <w:gridCol w:w="1049"/>
        <w:gridCol w:w="2126"/>
      </w:tblGrid>
      <w:tr w:rsidR="00833E0E" w:rsidRPr="00181D06" w14:paraId="42A781EA" w14:textId="77777777" w:rsidTr="00951A50">
        <w:tc>
          <w:tcPr>
            <w:tcW w:w="9351" w:type="dxa"/>
            <w:gridSpan w:val="4"/>
            <w:shd w:val="clear" w:color="auto" w:fill="0B3E16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68F4DC7" w14:textId="162112C2" w:rsidR="00833E0E" w:rsidRDefault="00833E0E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 w:rsidRPr="00833E0E">
              <w:rPr>
                <w:b/>
                <w:color w:val="FFFFFF" w:themeColor="background2"/>
              </w:rPr>
              <w:t xml:space="preserve">I wish to </w:t>
            </w:r>
            <w:r w:rsidR="00E866AE">
              <w:rPr>
                <w:b/>
                <w:color w:val="FFFFFF" w:themeColor="background2"/>
              </w:rPr>
              <w:t>renew my membership with</w:t>
            </w:r>
            <w:r w:rsidRPr="00833E0E">
              <w:rPr>
                <w:b/>
                <w:color w:val="FFFFFF" w:themeColor="background2"/>
              </w:rPr>
              <w:t xml:space="preserve"> the New Forest Pony Enthusiasts Club</w:t>
            </w:r>
            <w:r>
              <w:rPr>
                <w:b/>
                <w:color w:val="FFFFFF" w:themeColor="background2"/>
              </w:rPr>
              <w:t>:</w:t>
            </w:r>
          </w:p>
        </w:tc>
      </w:tr>
      <w:tr w:rsidR="00833E0E" w:rsidRPr="00181D06" w14:paraId="5888D77F" w14:textId="77777777" w:rsidTr="00336957">
        <w:tc>
          <w:tcPr>
            <w:tcW w:w="169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EA1117" w14:textId="77777777" w:rsidR="00336957" w:rsidRDefault="00336957" w:rsidP="00951A50">
            <w:pPr>
              <w:pStyle w:val="3BodyText"/>
              <w:spacing w:before="0" w:after="0"/>
              <w:rPr>
                <w:b/>
                <w:bCs/>
              </w:rPr>
            </w:pPr>
          </w:p>
          <w:p w14:paraId="31B52654" w14:textId="10BC4D31" w:rsidR="00833E0E" w:rsidRPr="00181D06" w:rsidRDefault="00833E0E" w:rsidP="00951A50">
            <w:pPr>
              <w:pStyle w:val="3BodyText"/>
              <w:spacing w:before="0" w:after="0"/>
              <w:rPr>
                <w:i/>
                <w:iCs/>
              </w:rPr>
            </w:pPr>
            <w:r w:rsidRPr="00181D06">
              <w:rPr>
                <w:b/>
                <w:bCs/>
              </w:rPr>
              <w:t>Name</w:t>
            </w:r>
            <w:r>
              <w:rPr>
                <w:b/>
                <w:bCs/>
              </w:rPr>
              <w:t>(s)</w:t>
            </w:r>
          </w:p>
        </w:tc>
        <w:bookmarkStart w:id="1" w:name="Text4"/>
        <w:tc>
          <w:tcPr>
            <w:tcW w:w="448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3B752C7" w14:textId="2AFAD418" w:rsidR="00F32A05" w:rsidRPr="00F46130" w:rsidRDefault="00F46130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2"/>
          </w:p>
          <w:p w14:paraId="13036BEB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  <w:lang w:val="en-US"/>
              </w:rPr>
            </w:pPr>
          </w:p>
          <w:p w14:paraId="60784195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  <w:lang w:val="en-US"/>
              </w:rPr>
            </w:pPr>
          </w:p>
          <w:p w14:paraId="013C37E3" w14:textId="054FC654" w:rsidR="00F32A05" w:rsidRPr="003A6358" w:rsidRDefault="00F32A05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</w:p>
        </w:tc>
        <w:tc>
          <w:tcPr>
            <w:tcW w:w="1049" w:type="dxa"/>
          </w:tcPr>
          <w:p w14:paraId="2A7C7E23" w14:textId="4C727070" w:rsidR="00336957" w:rsidRDefault="00336957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Junior</w:t>
            </w:r>
          </w:p>
          <w:p w14:paraId="7E38BCC1" w14:textId="34E22A3E" w:rsidR="00833E0E" w:rsidRPr="003A6358" w:rsidRDefault="00833E0E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  <w:r>
              <w:rPr>
                <w:b/>
                <w:bCs/>
              </w:rPr>
              <w:t>D.</w:t>
            </w:r>
            <w:r w:rsidR="00336957">
              <w:rPr>
                <w:b/>
                <w:bCs/>
              </w:rPr>
              <w:t>O.B</w:t>
            </w:r>
          </w:p>
        </w:tc>
        <w:bookmarkEnd w:id="1"/>
        <w:tc>
          <w:tcPr>
            <w:tcW w:w="2126" w:type="dxa"/>
          </w:tcPr>
          <w:p w14:paraId="0D8C403B" w14:textId="36AB88C7" w:rsidR="00833E0E" w:rsidRPr="003A6358" w:rsidRDefault="00F46130" w:rsidP="00951A50">
            <w:pPr>
              <w:pStyle w:val="3BodyText"/>
              <w:spacing w:before="0" w:after="0"/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pPr>
            <w:r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  <w:instrText xml:space="preserve"> FORMTEXT </w:instrText>
            </w:r>
            <w:r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</w:r>
            <w:r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  <w:fldChar w:fldCharType="separate"/>
            </w:r>
            <w:r>
              <w:rPr>
                <w:rFonts w:ascii="Cambria" w:eastAsia="Cambria" w:hAnsi="Cambria" w:cstheme="minorHAnsi"/>
                <w:noProof/>
                <w:color w:val="595959" w:themeColor="text2" w:themeTint="A6"/>
                <w:szCs w:val="24"/>
                <w:lang w:val="en-US"/>
              </w:rPr>
              <w:t> </w:t>
            </w:r>
            <w:r>
              <w:rPr>
                <w:rFonts w:ascii="Cambria" w:eastAsia="Cambria" w:hAnsi="Cambria" w:cstheme="minorHAnsi"/>
                <w:noProof/>
                <w:color w:val="595959" w:themeColor="text2" w:themeTint="A6"/>
                <w:szCs w:val="24"/>
                <w:lang w:val="en-US"/>
              </w:rPr>
              <w:t> </w:t>
            </w:r>
            <w:r>
              <w:rPr>
                <w:rFonts w:ascii="Cambria" w:eastAsia="Cambria" w:hAnsi="Cambria" w:cstheme="minorHAnsi"/>
                <w:noProof/>
                <w:color w:val="595959" w:themeColor="text2" w:themeTint="A6"/>
                <w:szCs w:val="24"/>
                <w:lang w:val="en-US"/>
              </w:rPr>
              <w:t> </w:t>
            </w:r>
            <w:r>
              <w:rPr>
                <w:rFonts w:ascii="Cambria" w:eastAsia="Cambria" w:hAnsi="Cambria" w:cstheme="minorHAnsi"/>
                <w:noProof/>
                <w:color w:val="595959" w:themeColor="text2" w:themeTint="A6"/>
                <w:szCs w:val="24"/>
                <w:lang w:val="en-US"/>
              </w:rPr>
              <w:t> </w:t>
            </w:r>
            <w:r>
              <w:rPr>
                <w:rFonts w:ascii="Cambria" w:eastAsia="Cambria" w:hAnsi="Cambria" w:cstheme="minorHAnsi"/>
                <w:noProof/>
                <w:color w:val="595959" w:themeColor="text2" w:themeTint="A6"/>
                <w:szCs w:val="24"/>
                <w:lang w:val="en-US"/>
              </w:rPr>
              <w:t> </w:t>
            </w:r>
            <w:r>
              <w:rPr>
                <w:rFonts w:ascii="Cambria" w:eastAsia="Cambria" w:hAnsi="Cambria" w:cstheme="minorHAnsi"/>
                <w:color w:val="595959" w:themeColor="text2" w:themeTint="A6"/>
                <w:szCs w:val="24"/>
                <w:lang w:val="en-US"/>
              </w:rPr>
              <w:fldChar w:fldCharType="end"/>
            </w:r>
            <w:bookmarkEnd w:id="3"/>
          </w:p>
        </w:tc>
      </w:tr>
      <w:tr w:rsidR="00833E0E" w:rsidRPr="00181D06" w14:paraId="05D77D0C" w14:textId="77777777" w:rsidTr="00336957">
        <w:trPr>
          <w:trHeight w:val="20"/>
        </w:trPr>
        <w:tc>
          <w:tcPr>
            <w:tcW w:w="169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1B14B2" w14:textId="5878E022" w:rsidR="00833E0E" w:rsidRDefault="00833E0E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661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2F5AC15" w14:textId="03C18A4D" w:rsidR="00833E0E" w:rsidRDefault="00F46130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4" w:name="Text12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4"/>
          </w:p>
        </w:tc>
      </w:tr>
      <w:tr w:rsidR="00693994" w:rsidRPr="00181D06" w14:paraId="437EDC37" w14:textId="77777777" w:rsidTr="00336957">
        <w:trPr>
          <w:trHeight w:val="567"/>
        </w:trPr>
        <w:tc>
          <w:tcPr>
            <w:tcW w:w="169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1BC0EEC" w14:textId="77777777" w:rsidR="00336957" w:rsidRDefault="00336957" w:rsidP="00951A50">
            <w:pPr>
              <w:pStyle w:val="3BodyText"/>
              <w:spacing w:before="0" w:after="0"/>
              <w:rPr>
                <w:b/>
                <w:bCs/>
              </w:rPr>
            </w:pPr>
          </w:p>
          <w:p w14:paraId="14C00898" w14:textId="089E735B" w:rsidR="00693994" w:rsidRPr="00181D06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Address</w:t>
            </w:r>
            <w:r>
              <w:rPr>
                <w:i/>
                <w:iCs/>
              </w:rPr>
              <w:t xml:space="preserve"> </w:t>
            </w:r>
          </w:p>
        </w:tc>
        <w:tc>
          <w:tcPr>
            <w:tcW w:w="7661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545FB4F" w14:textId="77777777" w:rsidR="00693994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5"/>
          </w:p>
          <w:p w14:paraId="602CF1CC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6D9EE1F8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2BBC7C88" w14:textId="77777777" w:rsidR="00F32A05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  <w:p w14:paraId="26166073" w14:textId="034FE979" w:rsidR="00F32A05" w:rsidRPr="003A6358" w:rsidRDefault="00F32A05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</w:tc>
      </w:tr>
      <w:tr w:rsidR="00693994" w:rsidRPr="00181D06" w14:paraId="22CB9AC7" w14:textId="77777777" w:rsidTr="00336957">
        <w:tc>
          <w:tcPr>
            <w:tcW w:w="1690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4D30BE9" w14:textId="77777777" w:rsidR="00693994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Postcode</w:t>
            </w:r>
          </w:p>
        </w:tc>
        <w:tc>
          <w:tcPr>
            <w:tcW w:w="4486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F7CD2FE" w14:textId="661C8828" w:rsidR="00693994" w:rsidRPr="00181D06" w:rsidRDefault="00F46130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6" w:name="Text13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6"/>
            <w:r w:rsidR="00693994"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693994"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 w:rsidR="00000000">
              <w:rPr>
                <w:rFonts w:cstheme="minorHAnsi"/>
                <w:color w:val="595959" w:themeColor="text2" w:themeTint="A6"/>
              </w:rPr>
            </w:r>
            <w:r w:rsidR="00000000">
              <w:rPr>
                <w:rFonts w:cstheme="minorHAnsi"/>
                <w:color w:val="595959" w:themeColor="text2" w:themeTint="A6"/>
              </w:rPr>
              <w:fldChar w:fldCharType="separate"/>
            </w:r>
            <w:r w:rsidR="00693994">
              <w:rPr>
                <w:rFonts w:cstheme="minorHAnsi"/>
                <w:color w:val="595959" w:themeColor="text2" w:themeTint="A6"/>
              </w:rPr>
              <w:fldChar w:fldCharType="end"/>
            </w:r>
            <w:bookmarkEnd w:id="7"/>
          </w:p>
        </w:tc>
        <w:tc>
          <w:tcPr>
            <w:tcW w:w="1049" w:type="dxa"/>
          </w:tcPr>
          <w:p w14:paraId="52B74319" w14:textId="3623C035" w:rsidR="00693994" w:rsidRPr="00010280" w:rsidRDefault="00833E0E" w:rsidP="00951A50">
            <w:pPr>
              <w:pStyle w:val="3BodyText"/>
              <w:spacing w:before="0" w:after="0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b/>
                <w:bCs/>
              </w:rPr>
              <w:t xml:space="preserve">Tel </w:t>
            </w:r>
            <w:r w:rsidR="00770699">
              <w:rPr>
                <w:b/>
                <w:bCs/>
              </w:rPr>
              <w:t>N</w:t>
            </w:r>
            <w:r>
              <w:rPr>
                <w:b/>
                <w:bCs/>
              </w:rPr>
              <w:t>o.</w:t>
            </w:r>
          </w:p>
        </w:tc>
        <w:tc>
          <w:tcPr>
            <w:tcW w:w="2126" w:type="dxa"/>
          </w:tcPr>
          <w:p w14:paraId="5B95F457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  <w:bookmarkEnd w:id="8"/>
          </w:p>
        </w:tc>
      </w:tr>
    </w:tbl>
    <w:p w14:paraId="334447A1" w14:textId="5756F538" w:rsidR="00693994" w:rsidRPr="00833E0E" w:rsidRDefault="00693994" w:rsidP="00951A50">
      <w:pPr>
        <w:pStyle w:val="3BodyText"/>
        <w:spacing w:before="240"/>
        <w:rPr>
          <w:b/>
          <w:bCs/>
          <w:color w:val="0B3E16"/>
        </w:rPr>
      </w:pPr>
      <w:r w:rsidRPr="00833E0E">
        <w:rPr>
          <w:b/>
          <w:bCs/>
          <w:color w:val="0B3E16"/>
        </w:rPr>
        <w:t xml:space="preserve">Payment </w:t>
      </w:r>
      <w:r w:rsidR="0092787F" w:rsidRPr="00833E0E">
        <w:rPr>
          <w:b/>
          <w:bCs/>
          <w:color w:val="0B3E16"/>
        </w:rPr>
        <w:t xml:space="preserve">method </w:t>
      </w:r>
      <w:r w:rsidRPr="00833E0E">
        <w:rPr>
          <w:b/>
          <w:bCs/>
          <w:color w:val="0B3E16"/>
        </w:rPr>
        <w:t>(please tick):</w:t>
      </w:r>
    </w:p>
    <w:p w14:paraId="5D7CB43E" w14:textId="54913649" w:rsidR="00693994" w:rsidRDefault="00693994" w:rsidP="00951A50">
      <w:pPr>
        <w:pStyle w:val="3BodyText"/>
        <w:spacing w:befor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Bank transfer to NFPEC</w:t>
      </w:r>
      <w:r w:rsidR="000450D0">
        <w:t xml:space="preserve"> | </w:t>
      </w:r>
      <w:r>
        <w:t>Sort code: 30-95-32</w:t>
      </w:r>
      <w:r w:rsidR="007E6166">
        <w:t xml:space="preserve"> | </w:t>
      </w:r>
      <w:r>
        <w:t>Account no: 01195538</w:t>
      </w:r>
    </w:p>
    <w:p w14:paraId="61DC5FAA" w14:textId="0CF62816" w:rsidR="00770699" w:rsidRDefault="00770699" w:rsidP="00951A50">
      <w:pPr>
        <w:pStyle w:val="3BodyText"/>
        <w:spacing w:before="0"/>
      </w:pPr>
      <w:r>
        <w:t xml:space="preserve">     Payment Reference – 202</w:t>
      </w:r>
      <w:r w:rsidR="00336957">
        <w:t>4</w:t>
      </w:r>
      <w:r>
        <w:t>MR(Surname)</w:t>
      </w:r>
    </w:p>
    <w:p w14:paraId="434ABCC0" w14:textId="2537EBD1" w:rsidR="00FD6DF8" w:rsidRDefault="00693994" w:rsidP="00FD6DF8">
      <w:pPr>
        <w:pStyle w:val="3BodyText"/>
        <w:spacing w:before="0" w:after="24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Cheque</w:t>
      </w:r>
      <w:r w:rsidR="007E6166">
        <w:t xml:space="preserve"> made payable to NFPEC and sent to the address </w:t>
      </w:r>
      <w:r w:rsidR="000450D0">
        <w:t>below</w:t>
      </w:r>
    </w:p>
    <w:p w14:paraId="7F189FC3" w14:textId="4C3FB68A" w:rsidR="007E6166" w:rsidRDefault="00693994" w:rsidP="002D4D13">
      <w:pPr>
        <w:pStyle w:val="3BodyText"/>
        <w:spacing w:after="240"/>
        <w:rPr>
          <w:b/>
          <w:bCs/>
          <w:color w:val="0B3E16"/>
        </w:rPr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</w:t>
      </w:r>
      <w:r w:rsidRPr="00693994">
        <w:rPr>
          <w:b/>
          <w:bCs/>
        </w:rPr>
        <w:t xml:space="preserve">Please tick to confirm that you have read and understood our Privacy Policy </w:t>
      </w:r>
      <w:r>
        <w:rPr>
          <w:b/>
          <w:bCs/>
        </w:rPr>
        <w:t xml:space="preserve">and </w:t>
      </w:r>
      <w:r w:rsidRPr="00693994">
        <w:rPr>
          <w:b/>
          <w:bCs/>
        </w:rPr>
        <w:t>that you consent to our use of your personal information</w:t>
      </w:r>
      <w:r w:rsidR="004E04D3">
        <w:rPr>
          <w:b/>
          <w:bCs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418"/>
        <w:gridCol w:w="2671"/>
        <w:gridCol w:w="737"/>
        <w:gridCol w:w="2390"/>
      </w:tblGrid>
      <w:tr w:rsidR="00693994" w:rsidRPr="00181D06" w14:paraId="7A5B8440" w14:textId="77777777" w:rsidTr="00693994">
        <w:tc>
          <w:tcPr>
            <w:tcW w:w="2405" w:type="dxa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D66425" w14:textId="0A080FE0" w:rsidR="00693994" w:rsidRDefault="00693994" w:rsidP="00951A50">
            <w:pPr>
              <w:pStyle w:val="3BodyText"/>
              <w:spacing w:before="0" w:after="0"/>
              <w:rPr>
                <w:b/>
                <w:bCs/>
              </w:rPr>
            </w:pPr>
            <w:r>
              <w:rPr>
                <w:b/>
                <w:bCs/>
              </w:rPr>
              <w:t>Member signature</w:t>
            </w:r>
          </w:p>
        </w:tc>
        <w:tc>
          <w:tcPr>
            <w:tcW w:w="4089" w:type="dxa"/>
            <w:gridSpan w:val="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2CCC892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 w:rsidR="00000000">
              <w:rPr>
                <w:rFonts w:cstheme="minorHAnsi"/>
                <w:color w:val="595959" w:themeColor="text2" w:themeTint="A6"/>
              </w:rPr>
            </w:r>
            <w:r w:rsidR="00000000"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</w:p>
        </w:tc>
        <w:tc>
          <w:tcPr>
            <w:tcW w:w="737" w:type="dxa"/>
          </w:tcPr>
          <w:p w14:paraId="05373686" w14:textId="77777777" w:rsidR="00693994" w:rsidRPr="00010280" w:rsidRDefault="00693994" w:rsidP="00951A50">
            <w:pPr>
              <w:pStyle w:val="3BodyText"/>
              <w:spacing w:before="0" w:after="0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Date</w:t>
            </w:r>
          </w:p>
        </w:tc>
        <w:tc>
          <w:tcPr>
            <w:tcW w:w="2390" w:type="dxa"/>
          </w:tcPr>
          <w:p w14:paraId="32336FF9" w14:textId="77777777" w:rsidR="00693994" w:rsidRPr="00181D06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  <w:r>
              <w:rPr>
                <w:rFonts w:cstheme="minorHAnsi"/>
                <w:color w:val="595959" w:themeColor="text2" w:themeTint="A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color w:val="595959" w:themeColor="text2" w:themeTint="A6"/>
              </w:rPr>
              <w:instrText xml:space="preserve"> FORMTEXT </w:instrText>
            </w:r>
            <w:r>
              <w:rPr>
                <w:rFonts w:cstheme="minorHAnsi"/>
                <w:color w:val="595959" w:themeColor="text2" w:themeTint="A6"/>
              </w:rPr>
            </w:r>
            <w:r>
              <w:rPr>
                <w:rFonts w:cstheme="minorHAnsi"/>
                <w:color w:val="595959" w:themeColor="text2" w:themeTint="A6"/>
              </w:rPr>
              <w:fldChar w:fldCharType="separate"/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noProof/>
                <w:color w:val="595959" w:themeColor="text2" w:themeTint="A6"/>
              </w:rPr>
              <w:t> </w:t>
            </w:r>
            <w:r>
              <w:rPr>
                <w:rFonts w:cstheme="minorHAnsi"/>
                <w:color w:val="595959" w:themeColor="text2" w:themeTint="A6"/>
              </w:rPr>
              <w:fldChar w:fldCharType="end"/>
            </w:r>
          </w:p>
        </w:tc>
      </w:tr>
      <w:tr w:rsidR="00693994" w:rsidRPr="00181D06" w14:paraId="7997E416" w14:textId="77777777" w:rsidTr="0072410F">
        <w:tc>
          <w:tcPr>
            <w:tcW w:w="3823" w:type="dxa"/>
            <w:gridSpan w:val="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F5AD7BD" w14:textId="2FDEA035" w:rsidR="00693994" w:rsidRDefault="00693994" w:rsidP="00951A50">
            <w:pPr>
              <w:pStyle w:val="3BodyText"/>
              <w:spacing w:before="0" w:after="0"/>
              <w:rPr>
                <w:b/>
                <w:bCs/>
                <w:color w:val="000000" w:themeColor="text1"/>
              </w:rPr>
            </w:pPr>
            <w:r w:rsidRPr="00693994">
              <w:rPr>
                <w:b/>
                <w:bCs/>
                <w:color w:val="000000" w:themeColor="text1"/>
              </w:rPr>
              <w:t>Signature of Parent</w:t>
            </w:r>
            <w:r w:rsidR="00336957">
              <w:rPr>
                <w:b/>
                <w:bCs/>
                <w:color w:val="000000" w:themeColor="text1"/>
              </w:rPr>
              <w:t>/</w:t>
            </w:r>
            <w:r w:rsidRPr="00693994">
              <w:rPr>
                <w:b/>
                <w:bCs/>
                <w:color w:val="000000" w:themeColor="text1"/>
              </w:rPr>
              <w:t>Guardian</w:t>
            </w:r>
          </w:p>
          <w:p w14:paraId="23ED9648" w14:textId="574A64CE" w:rsidR="00336957" w:rsidRPr="007E6166" w:rsidRDefault="00336957" w:rsidP="00951A50">
            <w:pPr>
              <w:pStyle w:val="3BodyText"/>
              <w:spacing w:before="0" w:after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(If Junior Member)</w:t>
            </w:r>
          </w:p>
        </w:tc>
        <w:tc>
          <w:tcPr>
            <w:tcW w:w="5798" w:type="dxa"/>
            <w:gridSpan w:val="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CAB1029" w14:textId="77777777" w:rsidR="00693994" w:rsidRDefault="00693994" w:rsidP="00951A50">
            <w:pPr>
              <w:pStyle w:val="3BodyText"/>
              <w:spacing w:before="0" w:after="0"/>
              <w:rPr>
                <w:rFonts w:cstheme="minorHAnsi"/>
                <w:color w:val="595959" w:themeColor="text2" w:themeTint="A6"/>
              </w:rPr>
            </w:pPr>
          </w:p>
        </w:tc>
      </w:tr>
    </w:tbl>
    <w:p w14:paraId="3B4C78A1" w14:textId="04733CBB" w:rsidR="007E6166" w:rsidRPr="00770699" w:rsidRDefault="00951A50" w:rsidP="00770699">
      <w:pPr>
        <w:pStyle w:val="3BodyText"/>
        <w:spacing w:before="240"/>
      </w:pPr>
      <w:r w:rsidRPr="00770699">
        <w:rPr>
          <w:b/>
          <w:bCs/>
          <w:u w:val="single"/>
        </w:rPr>
        <w:t>Please return to:</w:t>
      </w:r>
      <w:r w:rsidRPr="0017778B">
        <w:t xml:space="preserve"> </w:t>
      </w:r>
      <w:r>
        <w:t>M</w:t>
      </w:r>
      <w:r w:rsidRPr="0017778B">
        <w:t>embership secretary</w:t>
      </w:r>
      <w:r>
        <w:t xml:space="preserve"> </w:t>
      </w:r>
      <w:r w:rsidR="00770699">
        <w:t xml:space="preserve">- </w:t>
      </w:r>
      <w:r w:rsidRPr="0017778B">
        <w:t>Tricia Russell</w:t>
      </w:r>
      <w:r w:rsidR="00770699">
        <w:t xml:space="preserve">                                                 </w:t>
      </w:r>
      <w:r w:rsidRPr="0017778B">
        <w:t xml:space="preserve">Crowders, </w:t>
      </w:r>
      <w:r w:rsidR="00770699" w:rsidRPr="0017778B">
        <w:t>Fritham,</w:t>
      </w:r>
      <w:r w:rsidR="00770699">
        <w:t xml:space="preserve"> Near</w:t>
      </w:r>
      <w:r>
        <w:t xml:space="preserve"> Lyndhurst, </w:t>
      </w:r>
      <w:r w:rsidRPr="0017778B">
        <w:t>Hampshire, SO43 7HH</w:t>
      </w:r>
    </w:p>
    <w:sectPr w:rsidR="007E6166" w:rsidRPr="00770699" w:rsidSect="00FA2D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 w:code="9"/>
      <w:pgMar w:top="1134" w:right="1134" w:bottom="816" w:left="1134" w:header="851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A662B" w14:textId="77777777" w:rsidR="00FA2D8E" w:rsidRDefault="00FA2D8E">
      <w:r>
        <w:separator/>
      </w:r>
    </w:p>
  </w:endnote>
  <w:endnote w:type="continuationSeparator" w:id="0">
    <w:p w14:paraId="26C81F48" w14:textId="77777777" w:rsidR="00FA2D8E" w:rsidRDefault="00FA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27048" w14:textId="77777777" w:rsidR="001C3169" w:rsidRDefault="001C316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E25F1" w14:textId="77777777" w:rsidR="001C3169" w:rsidRDefault="001C316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24419" w14:textId="77777777" w:rsidR="001C3169" w:rsidRDefault="001C31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EFB13" w14:textId="77777777" w:rsidR="00FA2D8E" w:rsidRDefault="00FA2D8E">
      <w:r>
        <w:separator/>
      </w:r>
    </w:p>
  </w:footnote>
  <w:footnote w:type="continuationSeparator" w:id="0">
    <w:p w14:paraId="229B121A" w14:textId="77777777" w:rsidR="00FA2D8E" w:rsidRDefault="00FA2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D585" w14:textId="77777777" w:rsidR="00244755" w:rsidRDefault="00244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77A2" w14:textId="22011F0A" w:rsidR="00620051" w:rsidRDefault="00951A50" w:rsidP="004E04D3">
    <w:pPr>
      <w:pStyle w:val="1Headings"/>
      <w:spacing w:before="120"/>
    </w:pPr>
    <w:r>
      <w:rPr>
        <w:noProof/>
      </w:rPr>
      <w:drawing>
        <wp:anchor distT="0" distB="0" distL="114300" distR="114300" simplePos="0" relativeHeight="251671552" behindDoc="1" locked="0" layoutInCell="1" allowOverlap="1" wp14:anchorId="0C8262E9" wp14:editId="5E24A486">
          <wp:simplePos x="0" y="0"/>
          <wp:positionH relativeFrom="column">
            <wp:posOffset>4800177</wp:posOffset>
          </wp:positionH>
          <wp:positionV relativeFrom="paragraph">
            <wp:posOffset>-100118</wp:posOffset>
          </wp:positionV>
          <wp:extent cx="1141363" cy="1141363"/>
          <wp:effectExtent l="0" t="0" r="190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363" cy="114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6166">
      <w:t>New Forest Pony Enthusiasts Club</w:t>
    </w:r>
  </w:p>
  <w:p w14:paraId="2C87EE86" w14:textId="105FC569" w:rsidR="007E6166" w:rsidRPr="007E6166" w:rsidRDefault="00E866AE" w:rsidP="00F946B2">
    <w:pPr>
      <w:pStyle w:val="2Subheadings"/>
      <w:spacing w:after="240"/>
    </w:pPr>
    <w:r>
      <w:t>M</w:t>
    </w:r>
    <w:r w:rsidR="00833E0E">
      <w:t>embership</w:t>
    </w:r>
    <w:r>
      <w:t xml:space="preserve"> renewal</w:t>
    </w:r>
    <w:r w:rsidR="00833E0E">
      <w:t xml:space="preserve">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EAACD" w14:textId="58BF6AD7" w:rsidR="00E45DAD" w:rsidRDefault="00B95E2E" w:rsidP="00CD780E">
    <w:pPr>
      <w:pStyle w:val="Header"/>
      <w:tabs>
        <w:tab w:val="clear" w:pos="4320"/>
        <w:tab w:val="clear" w:pos="8640"/>
        <w:tab w:val="left" w:pos="6260"/>
      </w:tabs>
      <w:ind w:right="-8"/>
    </w:pPr>
    <w:r>
      <w:tab/>
    </w:r>
  </w:p>
  <w:p w14:paraId="2DB8276A" w14:textId="5E173059" w:rsidR="009F09A1" w:rsidRDefault="009F09A1" w:rsidP="009F09A1">
    <w:pPr>
      <w:pStyle w:val="Header"/>
      <w:tabs>
        <w:tab w:val="left" w:pos="6260"/>
      </w:tabs>
      <w:ind w:right="-8"/>
    </w:pPr>
    <w:r>
      <w:tab/>
    </w:r>
  </w:p>
  <w:p w14:paraId="23B0994E" w14:textId="32F2E60C" w:rsidR="009F09A1" w:rsidRPr="009F09A1" w:rsidRDefault="009F09A1" w:rsidP="009F09A1">
    <w:pPr>
      <w:pStyle w:val="Heading2"/>
      <w:shd w:val="clear" w:color="auto" w:fill="FFFFFF"/>
      <w:spacing w:before="480" w:after="120"/>
      <w:textAlignment w:val="center"/>
      <w:rPr>
        <w:rFonts w:ascii="Arial" w:hAnsi="Arial" w:cs="Arial"/>
        <w:b/>
        <w:bCs/>
        <w:color w:val="0B3E16"/>
        <w:sz w:val="36"/>
        <w:szCs w:val="36"/>
        <w:lang w:val="en-GB"/>
      </w:rPr>
    </w:pPr>
    <w:r w:rsidRPr="005F2158">
      <w:rPr>
        <w:rFonts w:ascii="Arial" w:hAnsi="Arial" w:cs="Arial"/>
        <w:b/>
        <w:bCs/>
        <w:noProof/>
        <w:color w:val="0B3E16"/>
        <w:sz w:val="40"/>
        <w:szCs w:val="40"/>
        <w:lang w:val="en-GB"/>
      </w:rPr>
      <w:drawing>
        <wp:anchor distT="0" distB="0" distL="114300" distR="114300" simplePos="0" relativeHeight="251670528" behindDoc="0" locked="0" layoutInCell="1" allowOverlap="1" wp14:anchorId="21D714ED" wp14:editId="286ACC01">
          <wp:simplePos x="0" y="0"/>
          <wp:positionH relativeFrom="column">
            <wp:posOffset>4879199</wp:posOffset>
          </wp:positionH>
          <wp:positionV relativeFrom="paragraph">
            <wp:posOffset>60185</wp:posOffset>
          </wp:positionV>
          <wp:extent cx="1184980" cy="11849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200" cy="12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F2158">
      <w:rPr>
        <w:rStyle w:val="wsite-text"/>
        <w:rFonts w:ascii="Arial" w:hAnsi="Arial" w:cs="Arial"/>
        <w:b/>
        <w:bCs/>
        <w:color w:val="0B3E16"/>
        <w:sz w:val="40"/>
        <w:szCs w:val="40"/>
      </w:rPr>
      <w:t>New Forest Pony Enthusiasts Club</w:t>
    </w:r>
  </w:p>
  <w:p w14:paraId="6DBC1DE2" w14:textId="24211A2E" w:rsidR="00B95E2E" w:rsidRPr="00010280" w:rsidRDefault="009F09A1" w:rsidP="00693994">
    <w:pPr>
      <w:pStyle w:val="NormalWeb"/>
      <w:shd w:val="clear" w:color="auto" w:fill="FFFFFF"/>
      <w:spacing w:before="0" w:beforeAutospacing="0" w:after="480" w:afterAutospacing="0"/>
      <w:textAlignment w:val="center"/>
      <w:rPr>
        <w:rFonts w:ascii="Arial" w:hAnsi="Arial" w:cs="Arial"/>
        <w:b/>
        <w:bCs/>
        <w:color w:val="508D24"/>
        <w:sz w:val="32"/>
        <w:szCs w:val="32"/>
      </w:rPr>
    </w:pPr>
    <w:r w:rsidRPr="00010280">
      <w:rPr>
        <w:rStyle w:val="wsite-text"/>
        <w:rFonts w:ascii="Arial" w:hAnsi="Arial" w:cs="Arial"/>
        <w:b/>
        <w:bCs/>
        <w:color w:val="508D24"/>
        <w:sz w:val="32"/>
        <w:szCs w:val="32"/>
      </w:rPr>
      <w:t>Promoting the breed since 1986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79ED"/>
    <w:multiLevelType w:val="hybridMultilevel"/>
    <w:tmpl w:val="EC783BAC"/>
    <w:lvl w:ilvl="0" w:tplc="587CFF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40FF6A">
      <w:start w:val="1"/>
      <w:numFmt w:val="bullet"/>
      <w:pStyle w:val="7BulletPoints"/>
      <w:lvlText w:val=""/>
      <w:lvlJc w:val="left"/>
      <w:pPr>
        <w:ind w:left="1440" w:hanging="360"/>
      </w:pPr>
      <w:rPr>
        <w:rFonts w:ascii="Symbol" w:hAnsi="Symbol" w:hint="default"/>
        <w:color w:val="0677BD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50907"/>
    <w:multiLevelType w:val="hybridMultilevel"/>
    <w:tmpl w:val="65C22690"/>
    <w:lvl w:ilvl="0" w:tplc="A71C7CD8">
      <w:start w:val="1"/>
      <w:numFmt w:val="decimal"/>
      <w:pStyle w:val="8NumberedList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50536371">
    <w:abstractNumId w:val="1"/>
  </w:num>
  <w:num w:numId="2" w16cid:durableId="615452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SortMethod w:val="0000"/>
  <w:documentProtection w:edit="forms" w:formatting="1" w:enforcement="1"/>
  <w:defaultTabStop w:val="720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Q2sbSwtDQ2NzI2tjRQ0lEKTi0uzszPAykwrgUAbDIOqSwAAAA="/>
  </w:docVars>
  <w:rsids>
    <w:rsidRoot w:val="00DE1E33"/>
    <w:rsid w:val="00004937"/>
    <w:rsid w:val="00007DE5"/>
    <w:rsid w:val="00010280"/>
    <w:rsid w:val="00023BF3"/>
    <w:rsid w:val="00033CB3"/>
    <w:rsid w:val="000450D0"/>
    <w:rsid w:val="00047E2F"/>
    <w:rsid w:val="000545C8"/>
    <w:rsid w:val="00065852"/>
    <w:rsid w:val="00073D0C"/>
    <w:rsid w:val="000941D0"/>
    <w:rsid w:val="000C1153"/>
    <w:rsid w:val="000C1E7A"/>
    <w:rsid w:val="000C3AD4"/>
    <w:rsid w:val="000C7B64"/>
    <w:rsid w:val="000C7E06"/>
    <w:rsid w:val="000D339E"/>
    <w:rsid w:val="000E29E2"/>
    <w:rsid w:val="0010084E"/>
    <w:rsid w:val="00117E35"/>
    <w:rsid w:val="00120DE8"/>
    <w:rsid w:val="001325B0"/>
    <w:rsid w:val="0013275E"/>
    <w:rsid w:val="00141C18"/>
    <w:rsid w:val="00155C7D"/>
    <w:rsid w:val="0015741A"/>
    <w:rsid w:val="00166644"/>
    <w:rsid w:val="00171243"/>
    <w:rsid w:val="0017257C"/>
    <w:rsid w:val="0017778B"/>
    <w:rsid w:val="00181D06"/>
    <w:rsid w:val="001A572F"/>
    <w:rsid w:val="001A7AB6"/>
    <w:rsid w:val="001B266A"/>
    <w:rsid w:val="001C061C"/>
    <w:rsid w:val="001C3169"/>
    <w:rsid w:val="001C3AC6"/>
    <w:rsid w:val="001C5422"/>
    <w:rsid w:val="001C6786"/>
    <w:rsid w:val="001D3C79"/>
    <w:rsid w:val="001D55AA"/>
    <w:rsid w:val="001D6846"/>
    <w:rsid w:val="001E0285"/>
    <w:rsid w:val="001F5175"/>
    <w:rsid w:val="001F7ED9"/>
    <w:rsid w:val="002029F8"/>
    <w:rsid w:val="00205A19"/>
    <w:rsid w:val="00206C6B"/>
    <w:rsid w:val="0021239C"/>
    <w:rsid w:val="00216619"/>
    <w:rsid w:val="00244755"/>
    <w:rsid w:val="00251933"/>
    <w:rsid w:val="002534A1"/>
    <w:rsid w:val="00257762"/>
    <w:rsid w:val="00262A2A"/>
    <w:rsid w:val="0026424A"/>
    <w:rsid w:val="00264737"/>
    <w:rsid w:val="002653C0"/>
    <w:rsid w:val="002659F2"/>
    <w:rsid w:val="00275940"/>
    <w:rsid w:val="00290FDD"/>
    <w:rsid w:val="002D06BA"/>
    <w:rsid w:val="002D0AB4"/>
    <w:rsid w:val="002D4D13"/>
    <w:rsid w:val="002E7503"/>
    <w:rsid w:val="00301531"/>
    <w:rsid w:val="003247F8"/>
    <w:rsid w:val="0033494B"/>
    <w:rsid w:val="00336957"/>
    <w:rsid w:val="0035484E"/>
    <w:rsid w:val="0037275D"/>
    <w:rsid w:val="00384D37"/>
    <w:rsid w:val="003A3CC9"/>
    <w:rsid w:val="003A5D46"/>
    <w:rsid w:val="003A6358"/>
    <w:rsid w:val="003B5B8D"/>
    <w:rsid w:val="003C08ED"/>
    <w:rsid w:val="003D2B0F"/>
    <w:rsid w:val="003D4B00"/>
    <w:rsid w:val="0040037C"/>
    <w:rsid w:val="004051A7"/>
    <w:rsid w:val="00406706"/>
    <w:rsid w:val="0042725D"/>
    <w:rsid w:val="00435B24"/>
    <w:rsid w:val="00441A71"/>
    <w:rsid w:val="00450B3B"/>
    <w:rsid w:val="00460F39"/>
    <w:rsid w:val="00461CC8"/>
    <w:rsid w:val="00466230"/>
    <w:rsid w:val="00485274"/>
    <w:rsid w:val="00485E74"/>
    <w:rsid w:val="00495F69"/>
    <w:rsid w:val="004B06CC"/>
    <w:rsid w:val="004C5433"/>
    <w:rsid w:val="004D03E0"/>
    <w:rsid w:val="004D0F93"/>
    <w:rsid w:val="004D37D7"/>
    <w:rsid w:val="004D4EFF"/>
    <w:rsid w:val="004D7801"/>
    <w:rsid w:val="004E04D3"/>
    <w:rsid w:val="004E38EA"/>
    <w:rsid w:val="004E727E"/>
    <w:rsid w:val="004F14D2"/>
    <w:rsid w:val="004F43DA"/>
    <w:rsid w:val="004F4DE1"/>
    <w:rsid w:val="00507F74"/>
    <w:rsid w:val="00522813"/>
    <w:rsid w:val="00525F58"/>
    <w:rsid w:val="00527C47"/>
    <w:rsid w:val="005461BC"/>
    <w:rsid w:val="00546B6C"/>
    <w:rsid w:val="00550E33"/>
    <w:rsid w:val="00561AF9"/>
    <w:rsid w:val="00592001"/>
    <w:rsid w:val="005A7374"/>
    <w:rsid w:val="005C1272"/>
    <w:rsid w:val="005E6371"/>
    <w:rsid w:val="005E7F6F"/>
    <w:rsid w:val="005F160B"/>
    <w:rsid w:val="005F2158"/>
    <w:rsid w:val="006029F7"/>
    <w:rsid w:val="0061253D"/>
    <w:rsid w:val="00620051"/>
    <w:rsid w:val="00631D12"/>
    <w:rsid w:val="0064646A"/>
    <w:rsid w:val="00663A95"/>
    <w:rsid w:val="00675563"/>
    <w:rsid w:val="00693994"/>
    <w:rsid w:val="006A7F31"/>
    <w:rsid w:val="006C1222"/>
    <w:rsid w:val="006D1E04"/>
    <w:rsid w:val="006F2031"/>
    <w:rsid w:val="006F76FC"/>
    <w:rsid w:val="0072094D"/>
    <w:rsid w:val="00724175"/>
    <w:rsid w:val="00741BF4"/>
    <w:rsid w:val="007425A7"/>
    <w:rsid w:val="00754CCC"/>
    <w:rsid w:val="0076689E"/>
    <w:rsid w:val="007673A5"/>
    <w:rsid w:val="00770699"/>
    <w:rsid w:val="007859C5"/>
    <w:rsid w:val="007A319C"/>
    <w:rsid w:val="007A5A3B"/>
    <w:rsid w:val="007B153A"/>
    <w:rsid w:val="007C30B6"/>
    <w:rsid w:val="007C330E"/>
    <w:rsid w:val="007E6166"/>
    <w:rsid w:val="007E6C34"/>
    <w:rsid w:val="007F4FDF"/>
    <w:rsid w:val="00801152"/>
    <w:rsid w:val="00802BB4"/>
    <w:rsid w:val="0080355C"/>
    <w:rsid w:val="0082663C"/>
    <w:rsid w:val="00830B19"/>
    <w:rsid w:val="00833E0E"/>
    <w:rsid w:val="00857895"/>
    <w:rsid w:val="008607EF"/>
    <w:rsid w:val="00871127"/>
    <w:rsid w:val="00872BD6"/>
    <w:rsid w:val="008B314C"/>
    <w:rsid w:val="008C6B1D"/>
    <w:rsid w:val="008E15BF"/>
    <w:rsid w:val="008E53F7"/>
    <w:rsid w:val="008F4FCB"/>
    <w:rsid w:val="008F64E2"/>
    <w:rsid w:val="00921809"/>
    <w:rsid w:val="00926F82"/>
    <w:rsid w:val="0092787F"/>
    <w:rsid w:val="00936756"/>
    <w:rsid w:val="00951A50"/>
    <w:rsid w:val="00953345"/>
    <w:rsid w:val="00966436"/>
    <w:rsid w:val="00966E95"/>
    <w:rsid w:val="00985F16"/>
    <w:rsid w:val="00990FB5"/>
    <w:rsid w:val="00995096"/>
    <w:rsid w:val="00997C1B"/>
    <w:rsid w:val="009A4DAB"/>
    <w:rsid w:val="009B66D3"/>
    <w:rsid w:val="009D7AD0"/>
    <w:rsid w:val="009E4078"/>
    <w:rsid w:val="009E45F2"/>
    <w:rsid w:val="009E6086"/>
    <w:rsid w:val="009F09A1"/>
    <w:rsid w:val="00A04BC9"/>
    <w:rsid w:val="00A409ED"/>
    <w:rsid w:val="00A501A8"/>
    <w:rsid w:val="00A574C3"/>
    <w:rsid w:val="00A63F82"/>
    <w:rsid w:val="00A930CA"/>
    <w:rsid w:val="00AA14DA"/>
    <w:rsid w:val="00AC2FDF"/>
    <w:rsid w:val="00AD09BF"/>
    <w:rsid w:val="00B01872"/>
    <w:rsid w:val="00B238AF"/>
    <w:rsid w:val="00B261B2"/>
    <w:rsid w:val="00B5468D"/>
    <w:rsid w:val="00B559A0"/>
    <w:rsid w:val="00B56A68"/>
    <w:rsid w:val="00B61BE7"/>
    <w:rsid w:val="00B63341"/>
    <w:rsid w:val="00B82FB3"/>
    <w:rsid w:val="00B95E2E"/>
    <w:rsid w:val="00BA38FB"/>
    <w:rsid w:val="00BB62FA"/>
    <w:rsid w:val="00BB7465"/>
    <w:rsid w:val="00BC043D"/>
    <w:rsid w:val="00BC4C17"/>
    <w:rsid w:val="00BD47DF"/>
    <w:rsid w:val="00BD6918"/>
    <w:rsid w:val="00BD758C"/>
    <w:rsid w:val="00BE1879"/>
    <w:rsid w:val="00BF591B"/>
    <w:rsid w:val="00BF5C86"/>
    <w:rsid w:val="00C03776"/>
    <w:rsid w:val="00C1499E"/>
    <w:rsid w:val="00C323E8"/>
    <w:rsid w:val="00C45210"/>
    <w:rsid w:val="00C5013D"/>
    <w:rsid w:val="00C60C5E"/>
    <w:rsid w:val="00C87B0E"/>
    <w:rsid w:val="00C9479F"/>
    <w:rsid w:val="00CA68CC"/>
    <w:rsid w:val="00CD780E"/>
    <w:rsid w:val="00CE78C5"/>
    <w:rsid w:val="00D06A4F"/>
    <w:rsid w:val="00D24CE6"/>
    <w:rsid w:val="00D26721"/>
    <w:rsid w:val="00D31D76"/>
    <w:rsid w:val="00D33C6B"/>
    <w:rsid w:val="00D408BB"/>
    <w:rsid w:val="00D515FA"/>
    <w:rsid w:val="00D646FF"/>
    <w:rsid w:val="00D66B56"/>
    <w:rsid w:val="00D6722D"/>
    <w:rsid w:val="00D71122"/>
    <w:rsid w:val="00D72FB6"/>
    <w:rsid w:val="00D734DA"/>
    <w:rsid w:val="00D764CB"/>
    <w:rsid w:val="00D94994"/>
    <w:rsid w:val="00DB3300"/>
    <w:rsid w:val="00DB6380"/>
    <w:rsid w:val="00DC6298"/>
    <w:rsid w:val="00DD0CD2"/>
    <w:rsid w:val="00DE1E33"/>
    <w:rsid w:val="00E03F0B"/>
    <w:rsid w:val="00E15105"/>
    <w:rsid w:val="00E355ED"/>
    <w:rsid w:val="00E45DAD"/>
    <w:rsid w:val="00E50F57"/>
    <w:rsid w:val="00E52306"/>
    <w:rsid w:val="00E622F0"/>
    <w:rsid w:val="00E63096"/>
    <w:rsid w:val="00E74C2C"/>
    <w:rsid w:val="00E776FE"/>
    <w:rsid w:val="00E866AE"/>
    <w:rsid w:val="00E92DC8"/>
    <w:rsid w:val="00EA21A6"/>
    <w:rsid w:val="00EA2253"/>
    <w:rsid w:val="00EA5024"/>
    <w:rsid w:val="00EA5BD8"/>
    <w:rsid w:val="00EA5DF4"/>
    <w:rsid w:val="00EB6624"/>
    <w:rsid w:val="00EE7076"/>
    <w:rsid w:val="00F064C6"/>
    <w:rsid w:val="00F11ADD"/>
    <w:rsid w:val="00F159AF"/>
    <w:rsid w:val="00F22C2F"/>
    <w:rsid w:val="00F26292"/>
    <w:rsid w:val="00F3118D"/>
    <w:rsid w:val="00F32A05"/>
    <w:rsid w:val="00F414BF"/>
    <w:rsid w:val="00F432E8"/>
    <w:rsid w:val="00F45DE6"/>
    <w:rsid w:val="00F46130"/>
    <w:rsid w:val="00F519B1"/>
    <w:rsid w:val="00F5254C"/>
    <w:rsid w:val="00F57A32"/>
    <w:rsid w:val="00F754B1"/>
    <w:rsid w:val="00F946B2"/>
    <w:rsid w:val="00F9770D"/>
    <w:rsid w:val="00FA05ED"/>
    <w:rsid w:val="00FA089C"/>
    <w:rsid w:val="00FA2D8E"/>
    <w:rsid w:val="00FB51FD"/>
    <w:rsid w:val="00FC1073"/>
    <w:rsid w:val="00FC411E"/>
    <w:rsid w:val="00FD01C4"/>
    <w:rsid w:val="00FD1809"/>
    <w:rsid w:val="00FD2E79"/>
    <w:rsid w:val="00FD6D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2142D4"/>
  <w14:defaultImageDpi w14:val="330"/>
  <w15:docId w15:val="{8213492E-631F-674E-B4F7-F51EE18D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/>
    <w:lsdException w:name="heading 2" w:locked="0" w:semiHidden="1" w:uiPriority="9" w:unhideWhenUsed="1"/>
    <w:lsdException w:name="heading 3" w:locked="0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locked="0" w:semiHidden="1" w:unhideWhenUsed="1"/>
    <w:lsdException w:name="Date" w:locked="0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locked="0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457443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locked/>
    <w:rsid w:val="001E0285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locked/>
    <w:rsid w:val="001C54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34E8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locked/>
    <w:rsid w:val="001C54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7345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384D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4D37"/>
  </w:style>
  <w:style w:type="paragraph" w:styleId="Footer">
    <w:name w:val="footer"/>
    <w:basedOn w:val="Normal"/>
    <w:link w:val="FooterChar"/>
    <w:uiPriority w:val="99"/>
    <w:unhideWhenUsed/>
    <w:locked/>
    <w:rsid w:val="00384D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4D37"/>
  </w:style>
  <w:style w:type="paragraph" w:styleId="Salutation">
    <w:name w:val="Salutation"/>
    <w:basedOn w:val="Normal"/>
    <w:next w:val="Normal"/>
    <w:locked/>
    <w:rsid w:val="004A4980"/>
    <w:pPr>
      <w:spacing w:before="220" w:after="220" w:line="220" w:lineRule="atLeast"/>
    </w:pPr>
    <w:rPr>
      <w:rFonts w:ascii="Arial" w:eastAsia="Times New Roman" w:hAnsi="Arial"/>
      <w:spacing w:val="-5"/>
      <w:sz w:val="20"/>
      <w:szCs w:val="20"/>
    </w:rPr>
  </w:style>
  <w:style w:type="paragraph" w:styleId="BodyText">
    <w:name w:val="Body Text"/>
    <w:basedOn w:val="Normal"/>
    <w:locked/>
    <w:rsid w:val="004A4980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styleId="Date">
    <w:name w:val="Date"/>
    <w:basedOn w:val="Normal"/>
    <w:next w:val="InsideAddressName"/>
    <w:locked/>
    <w:rsid w:val="004A4980"/>
    <w:pPr>
      <w:spacing w:after="220"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customStyle="1" w:styleId="InsideAddress">
    <w:name w:val="Inside Address"/>
    <w:basedOn w:val="Normal"/>
    <w:locked/>
    <w:rsid w:val="004A4980"/>
    <w:pPr>
      <w:spacing w:line="220" w:lineRule="atLeast"/>
      <w:jc w:val="both"/>
    </w:pPr>
    <w:rPr>
      <w:rFonts w:ascii="Arial" w:eastAsia="Times New Roman" w:hAnsi="Arial"/>
      <w:spacing w:val="-5"/>
      <w:sz w:val="20"/>
      <w:szCs w:val="20"/>
    </w:rPr>
  </w:style>
  <w:style w:type="paragraph" w:customStyle="1" w:styleId="InsideAddressName">
    <w:name w:val="Inside Address Name"/>
    <w:basedOn w:val="InsideAddress"/>
    <w:next w:val="InsideAddress"/>
    <w:locked/>
    <w:rsid w:val="004A4980"/>
    <w:pPr>
      <w:spacing w:before="220"/>
    </w:pPr>
  </w:style>
  <w:style w:type="character" w:customStyle="1" w:styleId="Heading1Char">
    <w:name w:val="Heading 1 Char"/>
    <w:link w:val="Heading1"/>
    <w:uiPriority w:val="9"/>
    <w:rsid w:val="001E0285"/>
    <w:rPr>
      <w:rFonts w:ascii="Calibri" w:eastAsia="MS Gothic" w:hAnsi="Calibri" w:cs="Times New Roman"/>
      <w:b/>
      <w:bCs/>
      <w:kern w:val="32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locked/>
    <w:rsid w:val="001E028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semiHidden/>
    <w:unhideWhenUsed/>
    <w:locked/>
    <w:rsid w:val="001E0285"/>
    <w:pPr>
      <w:spacing w:before="120"/>
    </w:pPr>
    <w:rPr>
      <w:b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locked/>
    <w:rsid w:val="001E0285"/>
    <w:pPr>
      <w:ind w:left="24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locked/>
    <w:rsid w:val="001E0285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1E0285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1E0285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1E0285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1E0285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1E0285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1E0285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3A3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CC9"/>
    <w:rPr>
      <w:rFonts w:ascii="Lucida Grande" w:hAnsi="Lucida Grande" w:cs="Lucida Grande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4D4EFF"/>
    <w:rPr>
      <w:color w:val="00A6CE" w:themeColor="hyperlink"/>
      <w:u w:val="single"/>
    </w:rPr>
  </w:style>
  <w:style w:type="paragraph" w:customStyle="1" w:styleId="3BodyText">
    <w:name w:val="3 Body Text"/>
    <w:basedOn w:val="Normal"/>
    <w:link w:val="3BodyTextChar"/>
    <w:qFormat/>
    <w:rsid w:val="00872BD6"/>
    <w:pPr>
      <w:spacing w:before="120" w:after="120"/>
    </w:pPr>
    <w:rPr>
      <w:rFonts w:ascii="Arial" w:eastAsiaTheme="minorHAnsi" w:hAnsi="Arial" w:cs="Arial"/>
      <w:color w:val="0D0D0D" w:themeColor="text1" w:themeTint="F2"/>
      <w:szCs w:val="22"/>
      <w:lang w:val="en-GB"/>
    </w:rPr>
  </w:style>
  <w:style w:type="paragraph" w:customStyle="1" w:styleId="1Headings">
    <w:name w:val="1 Headings"/>
    <w:basedOn w:val="Normal"/>
    <w:next w:val="3BodyText"/>
    <w:link w:val="1HeadingsChar"/>
    <w:qFormat/>
    <w:rsid w:val="00181D06"/>
    <w:pPr>
      <w:keepNext/>
      <w:spacing w:before="240" w:after="120"/>
    </w:pPr>
    <w:rPr>
      <w:rFonts w:ascii="Arial" w:eastAsiaTheme="minorHAnsi" w:hAnsi="Arial" w:cs="Arial"/>
      <w:b/>
      <w:color w:val="0B3E16"/>
      <w:sz w:val="36"/>
      <w:szCs w:val="22"/>
      <w:lang w:val="en-GB"/>
    </w:rPr>
  </w:style>
  <w:style w:type="character" w:customStyle="1" w:styleId="3BodyTextChar">
    <w:name w:val="3 Body Text Char"/>
    <w:basedOn w:val="DefaultParagraphFont"/>
    <w:link w:val="3BodyText"/>
    <w:rsid w:val="00872BD6"/>
    <w:rPr>
      <w:rFonts w:ascii="Arial" w:eastAsiaTheme="minorHAnsi" w:hAnsi="Arial" w:cs="Arial"/>
      <w:color w:val="0D0D0D" w:themeColor="text1" w:themeTint="F2"/>
      <w:sz w:val="24"/>
      <w:szCs w:val="22"/>
    </w:rPr>
  </w:style>
  <w:style w:type="character" w:customStyle="1" w:styleId="1HeadingsChar">
    <w:name w:val="1 Headings Char"/>
    <w:basedOn w:val="DefaultParagraphFont"/>
    <w:link w:val="1Headings"/>
    <w:rsid w:val="00181D06"/>
    <w:rPr>
      <w:rFonts w:ascii="Arial" w:eastAsiaTheme="minorHAnsi" w:hAnsi="Arial" w:cs="Arial"/>
      <w:b/>
      <w:color w:val="0B3E16"/>
      <w:sz w:val="36"/>
      <w:szCs w:val="22"/>
    </w:rPr>
  </w:style>
  <w:style w:type="paragraph" w:customStyle="1" w:styleId="2Subheadings">
    <w:name w:val="2 Subheadings"/>
    <w:basedOn w:val="Normal"/>
    <w:next w:val="3BodyText"/>
    <w:link w:val="2SubheadingsChar"/>
    <w:qFormat/>
    <w:rsid w:val="00181D06"/>
    <w:pPr>
      <w:keepNext/>
      <w:spacing w:before="120" w:after="120"/>
    </w:pPr>
    <w:rPr>
      <w:rFonts w:ascii="Arial" w:eastAsiaTheme="minorHAnsi" w:hAnsi="Arial" w:cs="Arial"/>
      <w:b/>
      <w:color w:val="508D24"/>
      <w:sz w:val="28"/>
      <w:szCs w:val="22"/>
      <w:lang w:val="en-GB"/>
    </w:rPr>
  </w:style>
  <w:style w:type="paragraph" w:customStyle="1" w:styleId="8NumberedList">
    <w:name w:val="8 Numbered List"/>
    <w:basedOn w:val="3BodyText"/>
    <w:link w:val="8NumberedListChar"/>
    <w:qFormat/>
    <w:rsid w:val="00E45DAD"/>
    <w:pPr>
      <w:numPr>
        <w:numId w:val="1"/>
      </w:numPr>
      <w:spacing w:before="60" w:after="60"/>
      <w:ind w:left="527" w:hanging="357"/>
    </w:pPr>
  </w:style>
  <w:style w:type="character" w:customStyle="1" w:styleId="2SubheadingsChar">
    <w:name w:val="2 Subheadings Char"/>
    <w:basedOn w:val="DefaultParagraphFont"/>
    <w:link w:val="2Subheadings"/>
    <w:rsid w:val="00181D06"/>
    <w:rPr>
      <w:rFonts w:ascii="Arial" w:eastAsiaTheme="minorHAnsi" w:hAnsi="Arial" w:cs="Arial"/>
      <w:b/>
      <w:color w:val="508D24"/>
      <w:sz w:val="28"/>
      <w:szCs w:val="22"/>
    </w:rPr>
  </w:style>
  <w:style w:type="paragraph" w:customStyle="1" w:styleId="7BulletPoints">
    <w:name w:val="7 Bullet Points"/>
    <w:basedOn w:val="3BodyText"/>
    <w:link w:val="7BulletPointsChar"/>
    <w:qFormat/>
    <w:rsid w:val="00E45DAD"/>
    <w:pPr>
      <w:numPr>
        <w:ilvl w:val="1"/>
        <w:numId w:val="2"/>
      </w:numPr>
      <w:spacing w:before="60" w:after="60"/>
      <w:ind w:left="527" w:hanging="357"/>
    </w:pPr>
  </w:style>
  <w:style w:type="character" w:customStyle="1" w:styleId="8NumberedListChar">
    <w:name w:val="8 Numbered List Char"/>
    <w:basedOn w:val="DefaultParagraphFont"/>
    <w:link w:val="8NumberedList"/>
    <w:rsid w:val="00E45DAD"/>
    <w:rPr>
      <w:rFonts w:ascii="Arial" w:eastAsiaTheme="minorHAnsi" w:hAnsi="Arial" w:cs="Arial"/>
      <w:color w:val="0D0D0D" w:themeColor="text1" w:themeTint="F2"/>
      <w:sz w:val="22"/>
      <w:szCs w:val="22"/>
    </w:rPr>
  </w:style>
  <w:style w:type="character" w:customStyle="1" w:styleId="7BulletPointsChar">
    <w:name w:val="7 Bullet Points Char"/>
    <w:basedOn w:val="DefaultParagraphFont"/>
    <w:link w:val="7BulletPoints"/>
    <w:rsid w:val="00E45DAD"/>
    <w:rPr>
      <w:rFonts w:ascii="Arial" w:eastAsiaTheme="minorHAnsi" w:hAnsi="Arial" w:cs="Arial"/>
      <w:color w:val="0D0D0D" w:themeColor="text1" w:themeTint="F2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locked/>
    <w:rsid w:val="001C54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422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C5422"/>
    <w:rPr>
      <w:rFonts w:asciiTheme="majorHAnsi" w:eastAsiaTheme="majorEastAsia" w:hAnsiTheme="majorHAnsi" w:cstheme="majorBidi"/>
      <w:color w:val="234E85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C5422"/>
    <w:rPr>
      <w:rFonts w:asciiTheme="majorHAnsi" w:eastAsiaTheme="majorEastAsia" w:hAnsiTheme="majorHAnsi" w:cstheme="majorBidi"/>
      <w:color w:val="173458" w:themeColor="accent1" w:themeShade="7F"/>
      <w:sz w:val="24"/>
      <w:szCs w:val="24"/>
      <w:lang w:val="en-US"/>
    </w:rPr>
  </w:style>
  <w:style w:type="paragraph" w:customStyle="1" w:styleId="4BoldText">
    <w:name w:val="4 Bold Text"/>
    <w:basedOn w:val="3BodyText"/>
    <w:link w:val="4BoldTextChar"/>
    <w:qFormat/>
    <w:rsid w:val="00E45DAD"/>
    <w:rPr>
      <w:b/>
    </w:rPr>
  </w:style>
  <w:style w:type="paragraph" w:customStyle="1" w:styleId="5ItalicText">
    <w:name w:val="5 Italic Text"/>
    <w:basedOn w:val="3BodyText"/>
    <w:qFormat/>
    <w:rsid w:val="00E45DAD"/>
    <w:rPr>
      <w:i/>
    </w:rPr>
  </w:style>
  <w:style w:type="character" w:customStyle="1" w:styleId="4BoldTextChar">
    <w:name w:val="4 Bold Text Char"/>
    <w:basedOn w:val="3BodyTextChar"/>
    <w:link w:val="4BoldText"/>
    <w:rsid w:val="00E45DAD"/>
    <w:rPr>
      <w:rFonts w:ascii="Arial" w:eastAsiaTheme="minorHAnsi" w:hAnsi="Arial" w:cs="Arial"/>
      <w:b/>
      <w:color w:val="0D0D0D" w:themeColor="text1" w:themeTint="F2"/>
      <w:sz w:val="22"/>
      <w:szCs w:val="22"/>
    </w:rPr>
  </w:style>
  <w:style w:type="character" w:styleId="IntenseReference">
    <w:name w:val="Intense Reference"/>
    <w:basedOn w:val="DefaultParagraphFont"/>
    <w:uiPriority w:val="32"/>
    <w:locked/>
    <w:rsid w:val="00166644"/>
    <w:rPr>
      <w:b/>
      <w:bCs/>
      <w:smallCaps/>
      <w:color w:val="2F6AB2" w:themeColor="accent1"/>
      <w:spacing w:val="5"/>
    </w:rPr>
  </w:style>
  <w:style w:type="paragraph" w:customStyle="1" w:styleId="6AddressText">
    <w:name w:val="6 Address Text"/>
    <w:basedOn w:val="3BodyText"/>
    <w:qFormat/>
    <w:rsid w:val="00166644"/>
    <w:pPr>
      <w:spacing w:before="0"/>
    </w:pPr>
  </w:style>
  <w:style w:type="paragraph" w:customStyle="1" w:styleId="BodyText0">
    <w:name w:val="BodyText"/>
    <w:basedOn w:val="Normal"/>
    <w:link w:val="BodyTextChar"/>
    <w:rsid w:val="00141C18"/>
    <w:pPr>
      <w:spacing w:before="120" w:after="240"/>
    </w:pPr>
    <w:rPr>
      <w:rFonts w:ascii="Arial" w:eastAsiaTheme="minorHAnsi" w:hAnsi="Arial" w:cs="Arial"/>
      <w:color w:val="262626" w:themeColor="text1" w:themeTint="D9"/>
      <w:sz w:val="20"/>
      <w:szCs w:val="22"/>
      <w:lang w:val="en-GB"/>
    </w:rPr>
  </w:style>
  <w:style w:type="character" w:customStyle="1" w:styleId="BodyTextChar">
    <w:name w:val="BodyText Char"/>
    <w:basedOn w:val="DefaultParagraphFont"/>
    <w:link w:val="BodyText0"/>
    <w:rsid w:val="00141C18"/>
    <w:rPr>
      <w:rFonts w:ascii="Arial" w:eastAsiaTheme="minorHAnsi" w:hAnsi="Arial" w:cs="Arial"/>
      <w:color w:val="262626" w:themeColor="text1" w:themeTint="D9"/>
      <w:szCs w:val="22"/>
    </w:rPr>
  </w:style>
  <w:style w:type="paragraph" w:customStyle="1" w:styleId="AddressText">
    <w:name w:val="Address Text"/>
    <w:basedOn w:val="BodyText0"/>
    <w:rsid w:val="00141C18"/>
    <w:pPr>
      <w:spacing w:before="0" w:after="120"/>
    </w:pPr>
  </w:style>
  <w:style w:type="paragraph" w:customStyle="1" w:styleId="FooterBold">
    <w:name w:val="Footer Bold"/>
    <w:basedOn w:val="4BoldText"/>
    <w:rsid w:val="00B95E2E"/>
    <w:rPr>
      <w:color w:val="FFFFFF" w:themeColor="background1"/>
    </w:rPr>
  </w:style>
  <w:style w:type="table" w:styleId="TableGrid">
    <w:name w:val="Table Grid"/>
    <w:basedOn w:val="TableNormal"/>
    <w:uiPriority w:val="59"/>
    <w:locked/>
    <w:rsid w:val="0092180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921809"/>
    <w:rPr>
      <w:color w:val="808080"/>
    </w:rPr>
  </w:style>
  <w:style w:type="character" w:customStyle="1" w:styleId="wsite-text">
    <w:name w:val="wsite-text"/>
    <w:basedOn w:val="DefaultParagraphFont"/>
    <w:rsid w:val="009F09A1"/>
  </w:style>
  <w:style w:type="paragraph" w:styleId="NormalWeb">
    <w:name w:val="Normal (Web)"/>
    <w:basedOn w:val="Normal"/>
    <w:uiPriority w:val="99"/>
    <w:unhideWhenUsed/>
    <w:locked/>
    <w:rsid w:val="009F09A1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1D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951A50"/>
    <w:rPr>
      <w:color w:val="00A6C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3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public/MHG%20Logos%20and%20Branding/Word%20Templates/MAIN%20Millbrook%20Healthcare%20Document%20Template/Millbrook%20Healthca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Millbrook Healthcar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2F6AB2"/>
      </a:accent1>
      <a:accent2>
        <a:srgbClr val="2F6AB2"/>
      </a:accent2>
      <a:accent3>
        <a:srgbClr val="2F6AB2"/>
      </a:accent3>
      <a:accent4>
        <a:srgbClr val="2F6AB2"/>
      </a:accent4>
      <a:accent5>
        <a:srgbClr val="2F6AB2"/>
      </a:accent5>
      <a:accent6>
        <a:srgbClr val="2F6AB2"/>
      </a:accent6>
      <a:hlink>
        <a:srgbClr val="00A6CE"/>
      </a:hlink>
      <a:folHlink>
        <a:srgbClr val="00A6CE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1A93F3-6BDD-FF4E-9038-B392A73D2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Millbrook Healthcare Document TEMPLATE.dotx</Template>
  <TotalTime>1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Millbrook Healthcare Ltd</Company>
  <LinksUpToDate>false</LinksUpToDate>
  <CharactersWithSpaces>1501</CharactersWithSpaces>
  <SharedDoc>false</SharedDoc>
  <HyperlinkBase/>
  <HLinks>
    <vt:vector size="18" baseType="variant">
      <vt:variant>
        <vt:i4>2621555</vt:i4>
      </vt:variant>
      <vt:variant>
        <vt:i4>2106</vt:i4>
      </vt:variant>
      <vt:variant>
        <vt:i4>1025</vt:i4>
      </vt:variant>
      <vt:variant>
        <vt:i4>1</vt:i4>
      </vt:variant>
      <vt:variant>
        <vt:lpwstr>Millbrook-People Letter Head-1</vt:lpwstr>
      </vt:variant>
      <vt:variant>
        <vt:lpwstr/>
      </vt:variant>
      <vt:variant>
        <vt:i4>4390964</vt:i4>
      </vt:variant>
      <vt:variant>
        <vt:i4>2109</vt:i4>
      </vt:variant>
      <vt:variant>
        <vt:i4>1026</vt:i4>
      </vt:variant>
      <vt:variant>
        <vt:i4>1</vt:i4>
      </vt:variant>
      <vt:variant>
        <vt:lpwstr>Millbrook People Logo</vt:lpwstr>
      </vt:variant>
      <vt:variant>
        <vt:lpwstr/>
      </vt:variant>
      <vt:variant>
        <vt:i4>2621555</vt:i4>
      </vt:variant>
      <vt:variant>
        <vt:i4>2112</vt:i4>
      </vt:variant>
      <vt:variant>
        <vt:i4>1027</vt:i4>
      </vt:variant>
      <vt:variant>
        <vt:i4>1</vt:i4>
      </vt:variant>
      <vt:variant>
        <vt:lpwstr>Millbrook-People Letter Head-1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</dc:creator>
  <cp:keywords/>
  <dc:description/>
  <cp:lastModifiedBy>Ruby Hart</cp:lastModifiedBy>
  <cp:revision>3</cp:revision>
  <cp:lastPrinted>2023-10-13T19:43:00Z</cp:lastPrinted>
  <dcterms:created xsi:type="dcterms:W3CDTF">2023-11-09T12:06:00Z</dcterms:created>
  <dcterms:modified xsi:type="dcterms:W3CDTF">2023-12-20T10:12:00Z</dcterms:modified>
  <cp:category/>
</cp:coreProperties>
</file>